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5E7B8" w14:textId="28775F5D" w:rsidR="00734CAC" w:rsidRPr="006908BF" w:rsidRDefault="002B3373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noProof/>
          <w:color w:val="833C0B" w:themeColor="accent2" w:themeShade="80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191D48C9" wp14:editId="7AF5430D">
            <wp:simplePos x="0" y="0"/>
            <wp:positionH relativeFrom="column">
              <wp:posOffset>4292222</wp:posOffset>
            </wp:positionH>
            <wp:positionV relativeFrom="paragraph">
              <wp:posOffset>-61415</wp:posOffset>
            </wp:positionV>
            <wp:extent cx="996286" cy="947318"/>
            <wp:effectExtent l="0" t="0" r="0" b="5715"/>
            <wp:wrapNone/>
            <wp:docPr id="1" name="Picture 1" descr="The GEM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EM Fede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40" cy="9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CAC" w:rsidRPr="006908BF">
        <w:rPr>
          <w:color w:val="833C0B" w:themeColor="accent2" w:themeShade="80"/>
          <w:sz w:val="56"/>
          <w:szCs w:val="56"/>
        </w:rPr>
        <w:t>Year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begin"/>
      </w:r>
      <w:r w:rsidRPr="006908BF">
        <w:rPr>
          <w:b/>
          <w:bCs/>
          <w:color w:val="833C0B" w:themeColor="accent2" w:themeShade="80"/>
          <w:sz w:val="56"/>
          <w:szCs w:val="56"/>
        </w:rPr>
        <w:instrText xml:space="preserve"> INCLUDEPICTURE "\\\\DC-SRV-02\\Users\\miriamkaab\\Library\\Group Containers\\UBF8T346G9.ms\\WebArchiveCopyPasteTempFiles\\com.microsoft.Word\\Federation-Logo_TRANSPARENT.png" \* MERGEFORMAT </w:instrTex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end"/>
      </w:r>
      <w:r w:rsidR="005F7D12">
        <w:rPr>
          <w:b/>
          <w:bCs/>
          <w:color w:val="833C0B" w:themeColor="accent2" w:themeShade="80"/>
          <w:sz w:val="56"/>
          <w:szCs w:val="56"/>
        </w:rPr>
        <w:t>1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</w:t>
      </w:r>
      <w:r w:rsidR="007B0210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                                                               </w:t>
      </w:r>
      <w:r w:rsidR="00734CAC" w:rsidRPr="006908BF">
        <w:rPr>
          <w:color w:val="833C0B" w:themeColor="accent2" w:themeShade="80"/>
          <w:sz w:val="56"/>
          <w:szCs w:val="56"/>
        </w:rPr>
        <w:t>Term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B3799B">
        <w:rPr>
          <w:b/>
          <w:bCs/>
          <w:color w:val="833C0B" w:themeColor="accent2" w:themeShade="80"/>
          <w:sz w:val="56"/>
          <w:szCs w:val="56"/>
        </w:rPr>
        <w:t>S</w:t>
      </w:r>
      <w:r w:rsidR="005F7D12">
        <w:rPr>
          <w:b/>
          <w:bCs/>
          <w:color w:val="833C0B" w:themeColor="accent2" w:themeShade="80"/>
          <w:sz w:val="56"/>
          <w:szCs w:val="56"/>
        </w:rPr>
        <w:t>ummer</w:t>
      </w:r>
    </w:p>
    <w:p w14:paraId="21E3B90D" w14:textId="77777777" w:rsidR="00843383" w:rsidRPr="006908BF" w:rsidRDefault="00843383" w:rsidP="00734CAC">
      <w:pPr>
        <w:rPr>
          <w:color w:val="833C0B" w:themeColor="accent2" w:themeShade="80"/>
        </w:rPr>
      </w:pPr>
    </w:p>
    <w:p w14:paraId="238768FE" w14:textId="1A4346A7" w:rsidR="00734CAC" w:rsidRPr="006908BF" w:rsidRDefault="00734CAC" w:rsidP="00734CAC">
      <w:pPr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Containers\\UBF8T346G9.ms\\WebArchiveCopyPasteTempFiles\\com.microsoft.Word\\p02mmdww.jpg" \* MERGEFORMAT </w:instrText>
      </w:r>
      <w:r w:rsidRPr="006908BF">
        <w:rPr>
          <w:color w:val="833C0B" w:themeColor="accent2" w:themeShade="80"/>
        </w:rPr>
        <w:fldChar w:fldCharType="end"/>
      </w:r>
    </w:p>
    <w:p w14:paraId="1726C81D" w14:textId="0A127867" w:rsidR="002B3373" w:rsidRPr="00445CD6" w:rsidRDefault="00734CAC" w:rsidP="00445CD6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Containers\\UBF8T346G9.ms\\WebArchiveCopyPasteTempFiles\\com.microsoft.Word\\stone-age-wiki_ver_1.png" \* MERGEFORMAT </w:instrText>
      </w:r>
      <w:r w:rsidRPr="006908BF">
        <w:rPr>
          <w:color w:val="833C0B" w:themeColor="accent2" w:themeShade="80"/>
        </w:rPr>
        <w:fldChar w:fldCharType="end"/>
      </w:r>
      <w:r w:rsidR="00043894" w:rsidRPr="006908BF">
        <w:rPr>
          <w:b/>
          <w:bCs/>
          <w:color w:val="833C0B" w:themeColor="accent2" w:themeShade="80"/>
          <w:sz w:val="56"/>
          <w:szCs w:val="56"/>
        </w:rPr>
        <w:t xml:space="preserve">Science: </w:t>
      </w:r>
      <w:r w:rsidR="00B3799B">
        <w:rPr>
          <w:b/>
          <w:bCs/>
          <w:color w:val="833C0B" w:themeColor="accent2" w:themeShade="80"/>
          <w:sz w:val="56"/>
          <w:szCs w:val="56"/>
        </w:rPr>
        <w:t>Plants</w:t>
      </w:r>
      <w:r w:rsidR="00445CD6">
        <w:rPr>
          <w:b/>
          <w:bCs/>
          <w:color w:val="833C0B" w:themeColor="accent2" w:themeShade="80"/>
          <w:sz w:val="56"/>
          <w:szCs w:val="56"/>
        </w:rPr>
        <w:t xml:space="preserve"> </w:t>
      </w:r>
      <w:r w:rsidR="00413268" w:rsidRPr="006908BF">
        <w:rPr>
          <w:bCs/>
          <w:color w:val="833C0B" w:themeColor="accent2" w:themeShade="80"/>
          <w:sz w:val="48"/>
          <w:szCs w:val="56"/>
        </w:rPr>
        <w:t>Pre-Learning Pack</w:t>
      </w:r>
      <w:r w:rsidR="007B0210" w:rsidRPr="006908BF">
        <w:rPr>
          <w:noProof/>
          <w:color w:val="833C0B" w:themeColor="accent2" w:themeShade="80"/>
        </w:rPr>
        <w:t xml:space="preserve"> </w:t>
      </w:r>
    </w:p>
    <w:p w14:paraId="7495FED6" w14:textId="4597AA77" w:rsidR="00FF11EC" w:rsidRPr="006908BF" w:rsidRDefault="00FF11EC" w:rsidP="00FF11EC">
      <w:pPr>
        <w:jc w:val="center"/>
        <w:rPr>
          <w:bCs/>
          <w:color w:val="833C0B" w:themeColor="accent2" w:themeShade="80"/>
          <w:sz w:val="20"/>
          <w:szCs w:val="56"/>
        </w:rPr>
      </w:pPr>
    </w:p>
    <w:p w14:paraId="211050F7" w14:textId="258E57F2" w:rsidR="007B0210" w:rsidRDefault="00566FC0" w:rsidP="00566FC0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noProof/>
        </w:rPr>
        <w:drawing>
          <wp:inline distT="0" distB="0" distL="0" distR="0" wp14:anchorId="739AB695" wp14:editId="2C86E51A">
            <wp:extent cx="4861560" cy="8808720"/>
            <wp:effectExtent l="7620" t="0" r="3810" b="381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61560" cy="880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2C1DA" w14:textId="48907308" w:rsidR="00453EA0" w:rsidRDefault="00453EA0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noProof/>
        </w:rPr>
        <w:lastRenderedPageBreak/>
        <w:drawing>
          <wp:inline distT="0" distB="0" distL="0" distR="0" wp14:anchorId="24E0E11B" wp14:editId="472D6640">
            <wp:extent cx="9753600" cy="6583680"/>
            <wp:effectExtent l="0" t="0" r="0" b="762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9E43A" w14:textId="4543DFF7" w:rsidR="00453EA0" w:rsidRDefault="00453EA0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noProof/>
        </w:rPr>
        <w:lastRenderedPageBreak/>
        <w:drawing>
          <wp:inline distT="0" distB="0" distL="0" distR="0" wp14:anchorId="57F3D7E0" wp14:editId="6D6BC226">
            <wp:extent cx="9814560" cy="661416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4560" cy="661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813F3" w14:textId="5345FE8D" w:rsidR="00D3301C" w:rsidRDefault="007A08BD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noProof/>
        </w:rPr>
        <w:lastRenderedPageBreak/>
        <w:drawing>
          <wp:inline distT="0" distB="0" distL="0" distR="0" wp14:anchorId="3F434CE7" wp14:editId="669CC5DB">
            <wp:extent cx="6559781" cy="9553056"/>
            <wp:effectExtent l="8255" t="0" r="1905" b="1905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68662" cy="956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37C6F" w14:textId="322EA520" w:rsidR="00F05090" w:rsidRPr="00F05090" w:rsidRDefault="00E012CA" w:rsidP="00F05090">
      <w:pPr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lastRenderedPageBreak/>
        <w:t xml:space="preserve">     </w:t>
      </w:r>
      <w:r w:rsidR="00F05090" w:rsidRPr="00F05090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1FF7AFCA" wp14:editId="254A95F4">
            <wp:extent cx="4876800" cy="6604374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59" cy="661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090" w:rsidRPr="00F05090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7C1F92E6" wp14:editId="1A33267D">
            <wp:extent cx="4724400" cy="662368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274" cy="664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6C55E" w14:textId="514DC891" w:rsidR="007A08BD" w:rsidRPr="007A08BD" w:rsidRDefault="00453EA0" w:rsidP="007A08BD">
      <w:pPr>
        <w:spacing w:after="160" w:line="259" w:lineRule="auto"/>
        <w:rPr>
          <w:rFonts w:eastAsia="Times New Roman" w:cs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DEB1E98" wp14:editId="48F916E0">
            <wp:extent cx="6488430" cy="9665970"/>
            <wp:effectExtent l="0" t="762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88430" cy="966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A2464" w14:textId="1B30720D" w:rsidR="00B517BF" w:rsidRPr="00E012CA" w:rsidRDefault="00E012CA" w:rsidP="00566FC0">
      <w:pPr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lastRenderedPageBreak/>
        <w:t xml:space="preserve">    </w:t>
      </w:r>
      <w:r w:rsidR="00F05090" w:rsidRPr="00F05090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116600BA" wp14:editId="196B1C09">
            <wp:extent cx="9561303" cy="6339840"/>
            <wp:effectExtent l="0" t="0" r="190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3623" cy="634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29496" w14:textId="77777777" w:rsidR="00566FC0" w:rsidRDefault="00566FC0" w:rsidP="006E0BCD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2C3F300" w14:textId="677D31F6" w:rsidR="007C3AC3" w:rsidRPr="006E0BCD" w:rsidRDefault="00BB2A0F" w:rsidP="006E0BCD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noProof/>
        </w:rPr>
        <w:lastRenderedPageBreak/>
        <w:drawing>
          <wp:inline distT="0" distB="0" distL="0" distR="0" wp14:anchorId="54CED3EC" wp14:editId="6DD24282">
            <wp:extent cx="6477000" cy="96012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70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C7631" w14:textId="77777777" w:rsidR="007C3AC3" w:rsidRPr="004A31ED" w:rsidRDefault="007C3AC3" w:rsidP="004A31ED">
      <w:pPr>
        <w:rPr>
          <w:rFonts w:cstheme="minorHAnsi"/>
          <w:color w:val="000099"/>
          <w:sz w:val="28"/>
          <w:szCs w:val="22"/>
        </w:rPr>
      </w:pPr>
    </w:p>
    <w:tbl>
      <w:tblPr>
        <w:tblStyle w:val="TableGrid"/>
        <w:tblW w:w="15078" w:type="dxa"/>
        <w:tblLook w:val="04A0" w:firstRow="1" w:lastRow="0" w:firstColumn="1" w:lastColumn="0" w:noHBand="0" w:noVBand="1"/>
      </w:tblPr>
      <w:tblGrid>
        <w:gridCol w:w="1157"/>
        <w:gridCol w:w="3000"/>
        <w:gridCol w:w="4047"/>
        <w:gridCol w:w="6874"/>
      </w:tblGrid>
      <w:tr w:rsidR="004A31ED" w:rsidRPr="004A31ED" w14:paraId="18DDB801" w14:textId="77777777" w:rsidTr="00E102C7">
        <w:trPr>
          <w:trHeight w:val="429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DAB2" w14:textId="77777777" w:rsidR="004A31ED" w:rsidRPr="004A31ED" w:rsidRDefault="004A31ED">
            <w:pPr>
              <w:rPr>
                <w:rFonts w:cstheme="minorHAnsi"/>
                <w:b/>
                <w:bCs/>
                <w:color w:val="000099"/>
                <w:sz w:val="28"/>
                <w:szCs w:val="22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0AA6B" w14:textId="77777777" w:rsidR="004A31ED" w:rsidRPr="004A31ED" w:rsidRDefault="004A31ED">
            <w:pPr>
              <w:rPr>
                <w:rFonts w:cstheme="minorHAnsi"/>
                <w:b/>
                <w:bCs/>
                <w:color w:val="000099"/>
                <w:sz w:val="28"/>
                <w:szCs w:val="22"/>
              </w:rPr>
            </w:pPr>
            <w:r w:rsidRPr="004A31ED">
              <w:rPr>
                <w:rFonts w:cstheme="minorHAnsi"/>
                <w:b/>
                <w:bCs/>
                <w:color w:val="000099"/>
                <w:sz w:val="28"/>
                <w:szCs w:val="22"/>
              </w:rPr>
              <w:t xml:space="preserve">Videos 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696D9" w14:textId="77777777" w:rsidR="004A31ED" w:rsidRPr="004A31ED" w:rsidRDefault="004A31ED">
            <w:pPr>
              <w:rPr>
                <w:rFonts w:cstheme="minorHAnsi"/>
                <w:b/>
                <w:bCs/>
                <w:color w:val="000099"/>
                <w:sz w:val="28"/>
                <w:szCs w:val="22"/>
              </w:rPr>
            </w:pPr>
            <w:r w:rsidRPr="004A31ED">
              <w:rPr>
                <w:rFonts w:cstheme="minorHAnsi"/>
                <w:b/>
                <w:bCs/>
                <w:color w:val="000099"/>
                <w:sz w:val="28"/>
                <w:szCs w:val="22"/>
              </w:rPr>
              <w:t>Activities to complete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5E3B8" w14:textId="77777777" w:rsidR="004A31ED" w:rsidRPr="004A31ED" w:rsidRDefault="004A31ED">
            <w:pPr>
              <w:rPr>
                <w:rFonts w:cstheme="minorHAnsi"/>
                <w:b/>
                <w:bCs/>
                <w:color w:val="000099"/>
                <w:sz w:val="28"/>
                <w:szCs w:val="22"/>
              </w:rPr>
            </w:pPr>
            <w:r w:rsidRPr="004A31ED">
              <w:rPr>
                <w:rFonts w:cstheme="minorHAnsi"/>
                <w:b/>
                <w:bCs/>
                <w:color w:val="000099"/>
                <w:sz w:val="28"/>
                <w:szCs w:val="22"/>
              </w:rPr>
              <w:t>Arts and Crafts</w:t>
            </w:r>
          </w:p>
        </w:tc>
      </w:tr>
      <w:tr w:rsidR="004A31ED" w:rsidRPr="004A31ED" w14:paraId="4FABBACE" w14:textId="77777777" w:rsidTr="00E102C7">
        <w:trPr>
          <w:trHeight w:val="463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8ADA5" w14:textId="75E925F5" w:rsidR="004A31ED" w:rsidRPr="004A31ED" w:rsidRDefault="00B3799B">
            <w:pPr>
              <w:rPr>
                <w:rFonts w:cstheme="minorHAnsi"/>
                <w:b/>
                <w:bCs/>
                <w:sz w:val="28"/>
                <w:szCs w:val="22"/>
              </w:rPr>
            </w:pPr>
            <w:r>
              <w:rPr>
                <w:rFonts w:cstheme="minorHAnsi"/>
                <w:b/>
                <w:bCs/>
                <w:sz w:val="28"/>
                <w:szCs w:val="22"/>
              </w:rPr>
              <w:t>Plants</w:t>
            </w:r>
          </w:p>
        </w:tc>
        <w:tc>
          <w:tcPr>
            <w:tcW w:w="9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2FCD2" w14:textId="2360C3B0" w:rsidR="00F25EA4" w:rsidRDefault="006E0BCD" w:rsidP="00F25EA4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Wild and garden plants</w:t>
            </w:r>
          </w:p>
          <w:p w14:paraId="5240047D" w14:textId="35B75ADA" w:rsidR="006E0BCD" w:rsidRDefault="0013797C" w:rsidP="00F25EA4">
            <w:pPr>
              <w:rPr>
                <w:rFonts w:cstheme="minorHAnsi"/>
                <w:i/>
                <w:iCs/>
              </w:rPr>
            </w:pPr>
            <w:hyperlink r:id="rId16" w:history="1">
              <w:r w:rsidR="006E0BCD" w:rsidRPr="00052560">
                <w:rPr>
                  <w:rStyle w:val="Hyperlink"/>
                  <w:rFonts w:cstheme="minorHAnsi"/>
                  <w:i/>
                  <w:iCs/>
                </w:rPr>
                <w:t>https://www.bbc.co.uk/bitesize/topics/zpxnyrd/articles/zjnmqfr</w:t>
              </w:r>
            </w:hyperlink>
          </w:p>
          <w:p w14:paraId="72BAF997" w14:textId="562535AF" w:rsidR="006E0BCD" w:rsidRDefault="006E0BCD" w:rsidP="00F25EA4">
            <w:pPr>
              <w:rPr>
                <w:rFonts w:cstheme="minorHAnsi"/>
                <w:i/>
                <w:iCs/>
              </w:rPr>
            </w:pPr>
          </w:p>
          <w:p w14:paraId="6C896844" w14:textId="4F2DD806" w:rsidR="006E0BCD" w:rsidRDefault="006E0BCD" w:rsidP="00F25EA4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The parts of a plant</w:t>
            </w:r>
          </w:p>
          <w:p w14:paraId="2CC533D3" w14:textId="59F54C60" w:rsidR="006E0BCD" w:rsidRDefault="0013797C" w:rsidP="00F25EA4">
            <w:pPr>
              <w:rPr>
                <w:rFonts w:cstheme="minorHAnsi"/>
                <w:i/>
                <w:iCs/>
              </w:rPr>
            </w:pPr>
            <w:hyperlink r:id="rId17" w:history="1">
              <w:r w:rsidR="006E0BCD" w:rsidRPr="00052560">
                <w:rPr>
                  <w:rStyle w:val="Hyperlink"/>
                  <w:rFonts w:cstheme="minorHAnsi"/>
                  <w:i/>
                  <w:iCs/>
                </w:rPr>
                <w:t>https://www.bbc.co.uk/bitesize/topics/zpxnyrd/articles/z2vhxbk</w:t>
              </w:r>
            </w:hyperlink>
          </w:p>
          <w:p w14:paraId="271BDAF3" w14:textId="327FD857" w:rsidR="006E0BCD" w:rsidRDefault="006E0BCD" w:rsidP="00F25EA4">
            <w:pPr>
              <w:rPr>
                <w:rFonts w:cstheme="minorHAnsi"/>
                <w:i/>
                <w:iCs/>
              </w:rPr>
            </w:pPr>
          </w:p>
          <w:p w14:paraId="6D9B56CC" w14:textId="20465C79" w:rsidR="006E0BCD" w:rsidRDefault="006E0BCD" w:rsidP="00F25EA4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The lifecycle of a plant</w:t>
            </w:r>
          </w:p>
          <w:p w14:paraId="4656457B" w14:textId="75AEEB85" w:rsidR="006E0BCD" w:rsidRDefault="0013797C" w:rsidP="00F25EA4">
            <w:pPr>
              <w:rPr>
                <w:rFonts w:cstheme="minorHAnsi"/>
                <w:i/>
                <w:iCs/>
              </w:rPr>
            </w:pPr>
            <w:hyperlink r:id="rId18" w:history="1">
              <w:r w:rsidR="006E0BCD" w:rsidRPr="00052560">
                <w:rPr>
                  <w:rStyle w:val="Hyperlink"/>
                  <w:rFonts w:cstheme="minorHAnsi"/>
                  <w:i/>
                  <w:iCs/>
                </w:rPr>
                <w:t>https://www.bbc.co.uk/bitesize/topics/zpxnyrd/articles/z6nx7yc</w:t>
              </w:r>
            </w:hyperlink>
          </w:p>
          <w:p w14:paraId="528E3458" w14:textId="347AE485" w:rsidR="006E0BCD" w:rsidRDefault="006E0BCD" w:rsidP="00F25EA4">
            <w:pPr>
              <w:rPr>
                <w:rFonts w:cstheme="minorHAnsi"/>
                <w:i/>
                <w:iCs/>
              </w:rPr>
            </w:pPr>
          </w:p>
          <w:p w14:paraId="699D7FE8" w14:textId="6B92C640" w:rsidR="006E0BCD" w:rsidRDefault="006E0BCD" w:rsidP="00F25EA4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What do plants need to grow</w:t>
            </w:r>
          </w:p>
          <w:p w14:paraId="78CC672E" w14:textId="76EE7A4A" w:rsidR="006E0BCD" w:rsidRDefault="0013797C" w:rsidP="00F25EA4">
            <w:pPr>
              <w:rPr>
                <w:rFonts w:cstheme="minorHAnsi"/>
                <w:i/>
                <w:iCs/>
              </w:rPr>
            </w:pPr>
            <w:hyperlink r:id="rId19" w:history="1">
              <w:r w:rsidR="006E0BCD" w:rsidRPr="00052560">
                <w:rPr>
                  <w:rStyle w:val="Hyperlink"/>
                  <w:rFonts w:cstheme="minorHAnsi"/>
                  <w:i/>
                  <w:iCs/>
                </w:rPr>
                <w:t>https://www.bbc.co.uk/bitesize/topics/zpxnyrd/articles/zkp2jsg</w:t>
              </w:r>
            </w:hyperlink>
          </w:p>
          <w:p w14:paraId="561E0281" w14:textId="35D6578E" w:rsidR="006E0BCD" w:rsidRDefault="006E0BCD" w:rsidP="00F25EA4">
            <w:pPr>
              <w:rPr>
                <w:rFonts w:cstheme="minorHAnsi"/>
                <w:i/>
                <w:iCs/>
              </w:rPr>
            </w:pPr>
          </w:p>
          <w:p w14:paraId="1F65DD6D" w14:textId="04D95E36" w:rsidR="006E0BCD" w:rsidRDefault="00EE5268" w:rsidP="00F25EA4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Find a little seed song</w:t>
            </w:r>
          </w:p>
          <w:p w14:paraId="21FFE5EE" w14:textId="5BF6D4CB" w:rsidR="00EE5268" w:rsidRDefault="00EE5268" w:rsidP="00F25EA4">
            <w:pPr>
              <w:rPr>
                <w:rFonts w:cstheme="minorHAnsi"/>
                <w:i/>
                <w:iCs/>
              </w:rPr>
            </w:pPr>
            <w:hyperlink r:id="rId20" w:history="1">
              <w:r w:rsidRPr="00373CF9">
                <w:rPr>
                  <w:rStyle w:val="Hyperlink"/>
                  <w:rFonts w:cstheme="minorHAnsi"/>
                  <w:i/>
                  <w:iCs/>
                </w:rPr>
                <w:t>https://www.youtube.com/watch?v=da_LbBewte8</w:t>
              </w:r>
            </w:hyperlink>
          </w:p>
          <w:p w14:paraId="0612BB7F" w14:textId="77777777" w:rsidR="00EE5268" w:rsidRDefault="00EE5268" w:rsidP="00F25EA4">
            <w:pPr>
              <w:rPr>
                <w:rFonts w:cstheme="minorHAnsi"/>
                <w:i/>
                <w:iCs/>
              </w:rPr>
            </w:pPr>
          </w:p>
          <w:p w14:paraId="05E7658B" w14:textId="7AB6D4CA" w:rsidR="00EE5268" w:rsidRDefault="00EE5268" w:rsidP="00F25EA4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Books:</w:t>
            </w:r>
          </w:p>
          <w:p w14:paraId="530E3AAC" w14:textId="016776C9" w:rsidR="00EE5268" w:rsidRDefault="00EE5268" w:rsidP="00F25EA4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Jack and the Beanstalk</w:t>
            </w:r>
          </w:p>
          <w:p w14:paraId="7944B97C" w14:textId="02EDAD6B" w:rsidR="00EE5268" w:rsidRDefault="00EE5268" w:rsidP="00F25EA4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Jaspers Beanstalk</w:t>
            </w:r>
          </w:p>
          <w:p w14:paraId="73228216" w14:textId="7131DEFE" w:rsidR="00EE5268" w:rsidRDefault="00EE5268" w:rsidP="00F25EA4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The tiny Seed</w:t>
            </w:r>
          </w:p>
          <w:p w14:paraId="2F91738D" w14:textId="77777777" w:rsidR="006E0BCD" w:rsidRPr="001F7EA0" w:rsidRDefault="006E0BCD" w:rsidP="00F25EA4">
            <w:pPr>
              <w:rPr>
                <w:rFonts w:cstheme="minorHAnsi"/>
                <w:i/>
                <w:iCs/>
              </w:rPr>
            </w:pPr>
          </w:p>
          <w:p w14:paraId="566F7829" w14:textId="11378699" w:rsidR="007C3AC3" w:rsidRPr="001F7EA0" w:rsidRDefault="007C3AC3">
            <w:pPr>
              <w:rPr>
                <w:rFonts w:cstheme="minorHAnsi"/>
                <w:i/>
                <w:iCs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30B61" w14:textId="77777777" w:rsidR="00A11E6A" w:rsidRPr="00A11E6A" w:rsidRDefault="00A11E6A" w:rsidP="00A11E6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8"/>
                <w:szCs w:val="22"/>
              </w:rPr>
            </w:pPr>
            <w:r w:rsidRPr="00A11E6A">
              <w:rPr>
                <w:rFonts w:cstheme="minorHAnsi"/>
                <w:color w:val="011893"/>
                <w:szCs w:val="21"/>
              </w:rPr>
              <w:t xml:space="preserve">Plant your own seeds in a </w:t>
            </w:r>
            <w:r>
              <w:rPr>
                <w:rFonts w:cstheme="minorHAnsi"/>
                <w:color w:val="011893"/>
                <w:szCs w:val="21"/>
              </w:rPr>
              <w:t xml:space="preserve">container, you could use yoghurt pot, cup, soil or cotton wool. </w:t>
            </w:r>
          </w:p>
          <w:p w14:paraId="68426BAA" w14:textId="3382DBEE" w:rsidR="00A11E6A" w:rsidRPr="00A11E6A" w:rsidRDefault="00A11E6A" w:rsidP="00A11E6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8"/>
                <w:szCs w:val="22"/>
              </w:rPr>
            </w:pPr>
            <w:r>
              <w:rPr>
                <w:rFonts w:cstheme="minorHAnsi"/>
                <w:color w:val="011893"/>
                <w:szCs w:val="21"/>
              </w:rPr>
              <w:t>Go on a plant hunt to find and draw</w:t>
            </w:r>
            <w:r w:rsidR="00FD4C2C">
              <w:rPr>
                <w:rFonts w:cstheme="minorHAnsi"/>
                <w:color w:val="011893"/>
                <w:szCs w:val="21"/>
              </w:rPr>
              <w:t xml:space="preserve"> </w:t>
            </w:r>
            <w:r>
              <w:rPr>
                <w:rFonts w:cstheme="minorHAnsi"/>
                <w:color w:val="011893"/>
                <w:szCs w:val="21"/>
              </w:rPr>
              <w:t xml:space="preserve">any plants in your local area. </w:t>
            </w:r>
          </w:p>
          <w:p w14:paraId="5D63EEA0" w14:textId="77777777" w:rsidR="00A11E6A" w:rsidRPr="007A721B" w:rsidRDefault="007A721B" w:rsidP="007A721B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8"/>
                <w:szCs w:val="22"/>
              </w:rPr>
            </w:pPr>
            <w:r>
              <w:rPr>
                <w:rFonts w:cstheme="minorHAnsi"/>
                <w:color w:val="011893"/>
                <w:szCs w:val="21"/>
              </w:rPr>
              <w:t>Flower pressing with a book</w:t>
            </w:r>
          </w:p>
          <w:p w14:paraId="648482AF" w14:textId="77777777" w:rsidR="007A721B" w:rsidRDefault="007A721B" w:rsidP="007A721B">
            <w:pPr>
              <w:ind w:left="420"/>
              <w:rPr>
                <w:rFonts w:cstheme="minorHAnsi"/>
                <w:sz w:val="28"/>
                <w:szCs w:val="22"/>
              </w:rPr>
            </w:pPr>
            <w:hyperlink r:id="rId21" w:history="1">
              <w:r w:rsidRPr="00373CF9">
                <w:rPr>
                  <w:rStyle w:val="Hyperlink"/>
                  <w:rFonts w:cstheme="minorHAnsi"/>
                  <w:sz w:val="28"/>
                  <w:szCs w:val="22"/>
                </w:rPr>
                <w:t>https://www.redtedart.com/how-to-press-flowers/</w:t>
              </w:r>
            </w:hyperlink>
          </w:p>
          <w:p w14:paraId="5860DF56" w14:textId="77777777" w:rsidR="007A721B" w:rsidRPr="00DE2D84" w:rsidRDefault="00DE2D84" w:rsidP="007A721B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2"/>
              </w:rPr>
            </w:pPr>
            <w:r w:rsidRPr="00DE2D84">
              <w:rPr>
                <w:rFonts w:cstheme="minorHAnsi"/>
                <w:color w:val="002060"/>
                <w:sz w:val="28"/>
                <w:szCs w:val="22"/>
              </w:rPr>
              <w:t>Use a plant identifying app e.g. ‘</w:t>
            </w:r>
            <w:proofErr w:type="spellStart"/>
            <w:r w:rsidRPr="00DE2D84">
              <w:rPr>
                <w:rFonts w:cstheme="minorHAnsi"/>
                <w:color w:val="002060"/>
                <w:sz w:val="28"/>
                <w:szCs w:val="22"/>
              </w:rPr>
              <w:t>PlantSnap</w:t>
            </w:r>
            <w:proofErr w:type="spellEnd"/>
            <w:r w:rsidRPr="00DE2D84">
              <w:rPr>
                <w:rFonts w:cstheme="minorHAnsi"/>
                <w:color w:val="002060"/>
                <w:sz w:val="28"/>
                <w:szCs w:val="22"/>
              </w:rPr>
              <w:t>’</w:t>
            </w:r>
          </w:p>
          <w:p w14:paraId="404D7852" w14:textId="77777777" w:rsidR="00DE2D84" w:rsidRDefault="00DE2D84" w:rsidP="007A721B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2"/>
              </w:rPr>
            </w:pPr>
            <w:r>
              <w:rPr>
                <w:rFonts w:cstheme="minorHAnsi"/>
                <w:sz w:val="28"/>
                <w:szCs w:val="22"/>
              </w:rPr>
              <w:t>Flower crafts</w:t>
            </w:r>
          </w:p>
          <w:p w14:paraId="4DE347F0" w14:textId="1633155B" w:rsidR="00DE2D84" w:rsidRDefault="00DE2D84" w:rsidP="00DE2D84">
            <w:pPr>
              <w:ind w:left="360"/>
              <w:rPr>
                <w:rFonts w:cstheme="minorHAnsi"/>
                <w:sz w:val="28"/>
                <w:szCs w:val="22"/>
              </w:rPr>
            </w:pPr>
            <w:hyperlink r:id="rId22" w:history="1">
              <w:r w:rsidRPr="00373CF9">
                <w:rPr>
                  <w:rStyle w:val="Hyperlink"/>
                  <w:rFonts w:cstheme="minorHAnsi"/>
                  <w:sz w:val="28"/>
                  <w:szCs w:val="22"/>
                </w:rPr>
                <w:t>https://www.messylittlemonster.com/2020/06/flower-crafts.html</w:t>
              </w:r>
            </w:hyperlink>
          </w:p>
          <w:p w14:paraId="1312B4B8" w14:textId="57074B5E" w:rsidR="00DE2D84" w:rsidRPr="00DE2D84" w:rsidRDefault="00DE2D84" w:rsidP="00DE2D84">
            <w:pPr>
              <w:ind w:left="360"/>
              <w:rPr>
                <w:rFonts w:cstheme="minorHAnsi"/>
                <w:sz w:val="28"/>
                <w:szCs w:val="22"/>
              </w:rPr>
            </w:pPr>
            <w:bookmarkStart w:id="0" w:name="_GoBack"/>
            <w:bookmarkEnd w:id="0"/>
          </w:p>
        </w:tc>
      </w:tr>
    </w:tbl>
    <w:p w14:paraId="2C001BB8" w14:textId="60A3A593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1B343983" w14:textId="3BFDFBAA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3D8F1DFF" w14:textId="01BEB604" w:rsidR="00734CAC" w:rsidRDefault="00734CAC" w:rsidP="00734CAC">
      <w:pPr>
        <w:jc w:val="center"/>
        <w:rPr>
          <w:b/>
          <w:bCs/>
          <w:sz w:val="56"/>
          <w:szCs w:val="56"/>
        </w:rPr>
      </w:pPr>
    </w:p>
    <w:sectPr w:rsidR="00734CAC" w:rsidSect="006908BF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FFD966" w:themeColor="accent4" w:themeTint="99"/>
        <w:left w:val="single" w:sz="48" w:space="24" w:color="FFD966" w:themeColor="accent4" w:themeTint="99"/>
        <w:bottom w:val="single" w:sz="48" w:space="24" w:color="FFD966" w:themeColor="accent4" w:themeTint="99"/>
        <w:right w:val="single" w:sz="48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altName w:val="Calibri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44A55"/>
    <w:multiLevelType w:val="hybridMultilevel"/>
    <w:tmpl w:val="D7068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3790A"/>
    <w:multiLevelType w:val="hybridMultilevel"/>
    <w:tmpl w:val="54A49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545B7"/>
    <w:multiLevelType w:val="hybridMultilevel"/>
    <w:tmpl w:val="730AACD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E414127"/>
    <w:multiLevelType w:val="hybridMultilevel"/>
    <w:tmpl w:val="50D45A80"/>
    <w:lvl w:ilvl="0" w:tplc="08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 w15:restartNumberingAfterBreak="0">
    <w:nsid w:val="2F95357A"/>
    <w:multiLevelType w:val="hybridMultilevel"/>
    <w:tmpl w:val="12361E5E"/>
    <w:lvl w:ilvl="0" w:tplc="F662B6B0">
      <w:start w:val="5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  <w:color w:val="4141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9503FC"/>
    <w:multiLevelType w:val="hybridMultilevel"/>
    <w:tmpl w:val="FF68E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8C0728"/>
    <w:multiLevelType w:val="multilevel"/>
    <w:tmpl w:val="792C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AC"/>
    <w:rsid w:val="000128BE"/>
    <w:rsid w:val="00016403"/>
    <w:rsid w:val="000207A0"/>
    <w:rsid w:val="00043894"/>
    <w:rsid w:val="00073D1E"/>
    <w:rsid w:val="0013797C"/>
    <w:rsid w:val="001F7EA0"/>
    <w:rsid w:val="002608AF"/>
    <w:rsid w:val="00295932"/>
    <w:rsid w:val="002B3373"/>
    <w:rsid w:val="003A7885"/>
    <w:rsid w:val="00413268"/>
    <w:rsid w:val="00413F8E"/>
    <w:rsid w:val="00445CD6"/>
    <w:rsid w:val="004531D4"/>
    <w:rsid w:val="00453EA0"/>
    <w:rsid w:val="004625A6"/>
    <w:rsid w:val="00485ABC"/>
    <w:rsid w:val="0049009A"/>
    <w:rsid w:val="0049561C"/>
    <w:rsid w:val="004A31ED"/>
    <w:rsid w:val="00566FC0"/>
    <w:rsid w:val="0059550E"/>
    <w:rsid w:val="005B1FC8"/>
    <w:rsid w:val="005F7D12"/>
    <w:rsid w:val="006241EB"/>
    <w:rsid w:val="006908BF"/>
    <w:rsid w:val="006B136F"/>
    <w:rsid w:val="006D5C2E"/>
    <w:rsid w:val="006E0BCD"/>
    <w:rsid w:val="00734CAC"/>
    <w:rsid w:val="007748E3"/>
    <w:rsid w:val="007A08BD"/>
    <w:rsid w:val="007A15D7"/>
    <w:rsid w:val="007A721B"/>
    <w:rsid w:val="007B0210"/>
    <w:rsid w:val="007C3AC3"/>
    <w:rsid w:val="007F0BD4"/>
    <w:rsid w:val="00800F3C"/>
    <w:rsid w:val="00843383"/>
    <w:rsid w:val="008A22C0"/>
    <w:rsid w:val="009327EE"/>
    <w:rsid w:val="009825A9"/>
    <w:rsid w:val="00992675"/>
    <w:rsid w:val="00997802"/>
    <w:rsid w:val="009A67D2"/>
    <w:rsid w:val="00A11E6A"/>
    <w:rsid w:val="00A31D45"/>
    <w:rsid w:val="00AC31D9"/>
    <w:rsid w:val="00B3799B"/>
    <w:rsid w:val="00B517BF"/>
    <w:rsid w:val="00B53ABE"/>
    <w:rsid w:val="00B81CBE"/>
    <w:rsid w:val="00B86E1C"/>
    <w:rsid w:val="00BB2A0F"/>
    <w:rsid w:val="00BC5A49"/>
    <w:rsid w:val="00BF4B45"/>
    <w:rsid w:val="00C33BE5"/>
    <w:rsid w:val="00C95DA7"/>
    <w:rsid w:val="00CB6B43"/>
    <w:rsid w:val="00CE4E66"/>
    <w:rsid w:val="00D3301C"/>
    <w:rsid w:val="00D33904"/>
    <w:rsid w:val="00DE2D84"/>
    <w:rsid w:val="00DF6964"/>
    <w:rsid w:val="00E012CA"/>
    <w:rsid w:val="00E102C7"/>
    <w:rsid w:val="00E63A1B"/>
    <w:rsid w:val="00EA61AA"/>
    <w:rsid w:val="00EE5268"/>
    <w:rsid w:val="00F0374F"/>
    <w:rsid w:val="00F05090"/>
    <w:rsid w:val="00F2588C"/>
    <w:rsid w:val="00F25EA4"/>
    <w:rsid w:val="00F96D3A"/>
    <w:rsid w:val="00F978FF"/>
    <w:rsid w:val="00FD4C2C"/>
    <w:rsid w:val="00FF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AD035"/>
  <w15:chartTrackingRefBased/>
  <w15:docId w15:val="{CCC5F632-7241-A24D-A2B7-A19E548D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CAC"/>
  </w:style>
  <w:style w:type="paragraph" w:styleId="Heading1">
    <w:name w:val="heading 1"/>
    <w:basedOn w:val="Normal"/>
    <w:link w:val="Heading1Char"/>
    <w:uiPriority w:val="9"/>
    <w:qFormat/>
    <w:rsid w:val="004A31E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ixui-rich-texttext">
    <w:name w:val="wixui-rich-text__text"/>
    <w:basedOn w:val="DefaultParagraphFont"/>
    <w:rsid w:val="00734CAC"/>
  </w:style>
  <w:style w:type="character" w:customStyle="1" w:styleId="apple-converted-space">
    <w:name w:val="apple-converted-space"/>
    <w:basedOn w:val="DefaultParagraphFont"/>
    <w:rsid w:val="00734CAC"/>
  </w:style>
  <w:style w:type="paragraph" w:styleId="ListParagraph">
    <w:name w:val="List Paragraph"/>
    <w:basedOn w:val="Normal"/>
    <w:uiPriority w:val="34"/>
    <w:qFormat/>
    <w:rsid w:val="00734C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C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63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listitem">
    <w:name w:val="blocks-text-block__listitem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paragraph">
    <w:name w:val="blocks-text-block__paragraph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2B337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A31E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A31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56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18" Type="http://schemas.openxmlformats.org/officeDocument/2006/relationships/hyperlink" Target="https://www.bbc.co.uk/bitesize/topics/zpxnyrd/articles/z6nx7yc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redtedart.com/how-to-press-flowers/" TargetMode="External"/><Relationship Id="rId7" Type="http://schemas.openxmlformats.org/officeDocument/2006/relationships/image" Target="media/image2.tmp"/><Relationship Id="rId12" Type="http://schemas.openxmlformats.org/officeDocument/2006/relationships/image" Target="media/image7.png"/><Relationship Id="rId17" Type="http://schemas.openxmlformats.org/officeDocument/2006/relationships/hyperlink" Target="https://www.bbc.co.uk/bitesize/topics/zpxnyrd/articles/z2vhxb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bbc.co.uk/bitesize/topics/zpxnyrd/articles/zjnmqfr" TargetMode="External"/><Relationship Id="rId20" Type="http://schemas.openxmlformats.org/officeDocument/2006/relationships/hyperlink" Target="https://www.youtube.com/watch?v=da_LbBewte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23" Type="http://schemas.openxmlformats.org/officeDocument/2006/relationships/fontTable" Target="fontTable.xml"/><Relationship Id="rId10" Type="http://schemas.openxmlformats.org/officeDocument/2006/relationships/image" Target="media/image5.tmp"/><Relationship Id="rId19" Type="http://schemas.openxmlformats.org/officeDocument/2006/relationships/hyperlink" Target="https://www.bbc.co.uk/bitesize/topics/zpxnyrd/articles/zkp2js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image" Target="media/image9.png"/><Relationship Id="rId22" Type="http://schemas.openxmlformats.org/officeDocument/2006/relationships/hyperlink" Target="https://www.messylittlemonster.com/2020/06/flower-craft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0CB52D-3B26-4BF2-83DA-497D0EE17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E3746F2.dotm</Template>
  <TotalTime>56</TotalTime>
  <Pages>9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 pickersgill</dc:creator>
  <cp:keywords/>
  <dc:description/>
  <cp:lastModifiedBy>Emily Bull</cp:lastModifiedBy>
  <cp:revision>8</cp:revision>
  <cp:lastPrinted>2023-08-24T11:45:00Z</cp:lastPrinted>
  <dcterms:created xsi:type="dcterms:W3CDTF">2024-03-22T20:25:00Z</dcterms:created>
  <dcterms:modified xsi:type="dcterms:W3CDTF">2024-03-23T20:52:00Z</dcterms:modified>
</cp:coreProperties>
</file>